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634" w:rsidRDefault="005D3634" w:rsidP="00996683"/>
    <w:p w:rsidR="005D3634" w:rsidRDefault="005D3634" w:rsidP="005D3634">
      <w:r>
        <w:t>Naam:</w:t>
      </w:r>
      <w:r>
        <w:tab/>
        <w:t xml:space="preserve">  </w:t>
      </w:r>
      <w:r>
        <w:tab/>
        <w:t>…………………………………………………………………………………………………..</w:t>
      </w:r>
    </w:p>
    <w:p w:rsidR="005D3634" w:rsidRDefault="005D3634" w:rsidP="005D3634"/>
    <w:p w:rsidR="005D3634" w:rsidRDefault="005D3634" w:rsidP="005D3634">
      <w:r>
        <w:t>Adres:</w:t>
      </w:r>
      <w:r>
        <w:tab/>
        <w:t xml:space="preserve">  </w:t>
      </w:r>
      <w:r>
        <w:tab/>
        <w:t>…………………………………………………………………………………………………..</w:t>
      </w:r>
    </w:p>
    <w:p w:rsidR="005D3634" w:rsidRDefault="005D3634" w:rsidP="005D3634"/>
    <w:p w:rsidR="005D3634" w:rsidRDefault="005D3634" w:rsidP="005D3634">
      <w:r>
        <w:t>Postcode:</w:t>
      </w:r>
      <w:r>
        <w:tab/>
      </w:r>
      <w:r w:rsidRPr="005D3634">
        <w:t xml:space="preserve"> </w:t>
      </w:r>
      <w:r>
        <w:t>…………………………………………………………………………………………………..</w:t>
      </w:r>
    </w:p>
    <w:p w:rsidR="005D3634" w:rsidRDefault="005D3634" w:rsidP="005D3634"/>
    <w:p w:rsidR="005D3634" w:rsidRDefault="005D3634" w:rsidP="005D3634">
      <w:r>
        <w:t>Woonplaats:</w:t>
      </w:r>
      <w:r>
        <w:tab/>
        <w:t xml:space="preserve"> ………………………………………………………………………………………………….</w:t>
      </w:r>
    </w:p>
    <w:p w:rsidR="005D3634" w:rsidRDefault="005D3634" w:rsidP="005D3634"/>
    <w:p w:rsidR="005D3634" w:rsidRDefault="005D3634" w:rsidP="005D3634">
      <w:r>
        <w:t>Telefoonnummer</w:t>
      </w:r>
      <w:r>
        <w:tab/>
        <w:t xml:space="preserve"> : …………………………………………………………………………………………………..</w:t>
      </w:r>
    </w:p>
    <w:p w:rsidR="005D3634" w:rsidRDefault="005D3634" w:rsidP="005D3634"/>
    <w:p w:rsidR="005D3634" w:rsidRDefault="005D3634" w:rsidP="00996683">
      <w:r>
        <w:t xml:space="preserve">Email: </w:t>
      </w:r>
      <w:r>
        <w:tab/>
      </w:r>
      <w:r>
        <w:tab/>
        <w:t>…………………………………………………………………………………………………..</w:t>
      </w:r>
    </w:p>
    <w:p w:rsidR="005D3634" w:rsidRDefault="005D3634" w:rsidP="00996683"/>
    <w:p w:rsidR="005D3634" w:rsidRDefault="005D3634" w:rsidP="00996683">
      <w:r>
        <w:t xml:space="preserve">Om hoeveel volwassen kat(ten) en om hoeveel kitten(s) gaat het in totaal? </w:t>
      </w:r>
    </w:p>
    <w:p w:rsidR="005D3634" w:rsidRDefault="005D3634" w:rsidP="00996683">
      <w:bookmarkStart w:id="0" w:name="_GoBack"/>
      <w:bookmarkEnd w:id="0"/>
    </w:p>
    <w:p w:rsidR="005D3634" w:rsidRDefault="005D3634" w:rsidP="00996683">
      <w:r>
        <w:t>…………………………………………………………………………………………………..</w:t>
      </w:r>
    </w:p>
    <w:p w:rsidR="005D3634" w:rsidRDefault="005D3634" w:rsidP="00996683"/>
    <w:p w:rsidR="005D3634" w:rsidRDefault="005D3634" w:rsidP="00996683">
      <w:r>
        <w:t>…………………………………………………………………………………………………..</w:t>
      </w:r>
    </w:p>
    <w:p w:rsidR="005D3634" w:rsidRDefault="005D3634" w:rsidP="00996683"/>
    <w:p w:rsidR="005D3634" w:rsidRDefault="005D3634" w:rsidP="00996683">
      <w:r>
        <w:t>Hoe lang zitten de kat(ten) hier al?</w:t>
      </w:r>
    </w:p>
    <w:p w:rsidR="005D3634" w:rsidRDefault="005D3634" w:rsidP="00996683"/>
    <w:p w:rsidR="005D3634" w:rsidRDefault="005D3634" w:rsidP="00996683">
      <w:r>
        <w:t>…………………………………………………………………………………………………..</w:t>
      </w:r>
    </w:p>
    <w:p w:rsidR="005D3634" w:rsidRDefault="005D3634" w:rsidP="00996683"/>
    <w:p w:rsidR="005D3634" w:rsidRDefault="005D3634" w:rsidP="00996683">
      <w:r>
        <w:t>…………………………………………………………………………………………………..</w:t>
      </w:r>
    </w:p>
    <w:p w:rsidR="005D3634" w:rsidRDefault="005D3634" w:rsidP="00996683"/>
    <w:p w:rsidR="005D3634" w:rsidRDefault="005D3634" w:rsidP="00996683">
      <w:r>
        <w:t xml:space="preserve">Beschrijf de uiterlijke kenmerken per kat (bijvoorbeeld kleur, heeft korte staart </w:t>
      </w:r>
      <w:proofErr w:type="spellStart"/>
      <w:r>
        <w:t>etc</w:t>
      </w:r>
      <w:proofErr w:type="spellEnd"/>
      <w:r>
        <w:t>)</w:t>
      </w:r>
    </w:p>
    <w:p w:rsidR="005D3634" w:rsidRDefault="005D3634" w:rsidP="00996683"/>
    <w:p w:rsidR="005D3634" w:rsidRDefault="005D3634" w:rsidP="00996683">
      <w:r>
        <w:t>…………………………………………………………………………………………………..</w:t>
      </w:r>
    </w:p>
    <w:p w:rsidR="005D3634" w:rsidRDefault="005D3634" w:rsidP="00996683"/>
    <w:p w:rsidR="005D3634" w:rsidRDefault="005D3634" w:rsidP="00996683">
      <w:r>
        <w:t>…………………………………………………………………………………………………..</w:t>
      </w:r>
    </w:p>
    <w:p w:rsidR="005D3634" w:rsidRDefault="005D3634" w:rsidP="00996683"/>
    <w:p w:rsidR="005D3634" w:rsidRDefault="005D3634" w:rsidP="00996683">
      <w:r>
        <w:t>…………………………………………………………………………………………………..</w:t>
      </w:r>
    </w:p>
    <w:p w:rsidR="002A4422" w:rsidRDefault="002A4422" w:rsidP="00996683"/>
    <w:p w:rsidR="002A4422" w:rsidRDefault="002A4422" w:rsidP="002A4422">
      <w:r>
        <w:t>…………………………………………………………………………………………………..</w:t>
      </w:r>
    </w:p>
    <w:p w:rsidR="002A4422" w:rsidRDefault="002A4422" w:rsidP="00996683"/>
    <w:p w:rsidR="005D3634" w:rsidRDefault="005D3634" w:rsidP="00996683"/>
    <w:p w:rsidR="005D3634" w:rsidRDefault="005D3634" w:rsidP="00996683">
      <w:r>
        <w:t>Is/zijn de kat(ten) gewond? Zo ja; omschrijf de verwonding.</w:t>
      </w:r>
    </w:p>
    <w:p w:rsidR="005D3634" w:rsidRDefault="005D3634" w:rsidP="00996683"/>
    <w:p w:rsidR="005D3634" w:rsidRDefault="005D3634" w:rsidP="00996683">
      <w:r>
        <w:t>…………………………………………………………………………………………………..</w:t>
      </w:r>
    </w:p>
    <w:p w:rsidR="005D3634" w:rsidRDefault="005D3634" w:rsidP="00996683"/>
    <w:p w:rsidR="005D3634" w:rsidRDefault="005D3634" w:rsidP="00996683">
      <w:r>
        <w:t>…………………………………………………………………………………………………..</w:t>
      </w:r>
    </w:p>
    <w:p w:rsidR="005D3634" w:rsidRDefault="005D3634" w:rsidP="00996683"/>
    <w:p w:rsidR="005D3634" w:rsidRDefault="005D3634" w:rsidP="00996683">
      <w:r>
        <w:t>…………………………………………………………………………………………………..</w:t>
      </w:r>
    </w:p>
    <w:p w:rsidR="005D3634" w:rsidRDefault="005D3634" w:rsidP="00996683"/>
    <w:p w:rsidR="005D3634" w:rsidRDefault="00ED600E" w:rsidP="00996683">
      <w:r>
        <w:t>Kun je</w:t>
      </w:r>
      <w:r w:rsidR="005D3634">
        <w:t xml:space="preserve"> in de buurt komen van de kat(ten)?</w:t>
      </w:r>
    </w:p>
    <w:p w:rsidR="005D3634" w:rsidRDefault="005D3634" w:rsidP="00996683"/>
    <w:p w:rsidR="005D3634" w:rsidRDefault="005D3634" w:rsidP="00996683">
      <w:r>
        <w:t>…………………………………………………………………………………………………..</w:t>
      </w:r>
    </w:p>
    <w:p w:rsidR="005D3634" w:rsidRDefault="005D3634" w:rsidP="00996683"/>
    <w:p w:rsidR="005D3634" w:rsidRDefault="00ED600E" w:rsidP="00996683">
      <w:r>
        <w:lastRenderedPageBreak/>
        <w:t>Kun je</w:t>
      </w:r>
      <w:r w:rsidR="005D3634">
        <w:t xml:space="preserve"> de kat(ten) aaien of oppakken?</w:t>
      </w:r>
    </w:p>
    <w:p w:rsidR="005D3634" w:rsidRDefault="005D3634" w:rsidP="00996683"/>
    <w:p w:rsidR="005D3634" w:rsidRDefault="005D3634" w:rsidP="00996683">
      <w:r>
        <w:t>…………………………………………………………………………………………………..</w:t>
      </w:r>
    </w:p>
    <w:p w:rsidR="005D3634" w:rsidRDefault="005D3634" w:rsidP="00996683"/>
    <w:p w:rsidR="005D3634" w:rsidRDefault="005D3634" w:rsidP="00996683"/>
    <w:p w:rsidR="005D3634" w:rsidRDefault="005D3634" w:rsidP="00996683">
      <w:r>
        <w:t xml:space="preserve">Blaast de kat(ten) als </w:t>
      </w:r>
      <w:r w:rsidR="00ED600E">
        <w:t xml:space="preserve">je in de buurt komt? </w:t>
      </w:r>
    </w:p>
    <w:p w:rsidR="00ED600E" w:rsidRDefault="00ED600E" w:rsidP="00996683"/>
    <w:p w:rsidR="00ED600E" w:rsidRDefault="00ED600E" w:rsidP="00996683">
      <w:r>
        <w:t>…………………………………………………………………………………………………..</w:t>
      </w:r>
    </w:p>
    <w:p w:rsidR="00ED600E" w:rsidRDefault="00ED600E" w:rsidP="00996683"/>
    <w:p w:rsidR="00ED600E" w:rsidRDefault="002A4422" w:rsidP="00996683">
      <w:r>
        <w:t>Voer</w:t>
      </w:r>
      <w:r w:rsidR="00ED600E">
        <w:t>t iemand de kat(ten)? Zo ja; wie doet dit?</w:t>
      </w:r>
    </w:p>
    <w:p w:rsidR="00ED600E" w:rsidRDefault="00ED600E" w:rsidP="00996683"/>
    <w:p w:rsidR="00ED600E" w:rsidRDefault="00ED600E" w:rsidP="00996683">
      <w:r>
        <w:t>…………………………………………………………………………………………………..</w:t>
      </w:r>
    </w:p>
    <w:p w:rsidR="00ED600E" w:rsidRDefault="00ED600E" w:rsidP="00996683"/>
    <w:p w:rsidR="00ED600E" w:rsidRDefault="00ED600E" w:rsidP="00996683">
      <w:r>
        <w:t>…………………………………………………………………………………………………..</w:t>
      </w:r>
    </w:p>
    <w:p w:rsidR="00ED600E" w:rsidRDefault="00ED600E" w:rsidP="00996683"/>
    <w:p w:rsidR="00ED600E" w:rsidRDefault="00ED600E" w:rsidP="00996683">
      <w:r>
        <w:t>…………………………………………………………………………………………………..</w:t>
      </w:r>
    </w:p>
    <w:p w:rsidR="00ED600E" w:rsidRDefault="00ED600E" w:rsidP="00996683">
      <w:r>
        <w:t>`</w:t>
      </w:r>
    </w:p>
    <w:p w:rsidR="00ED600E" w:rsidRDefault="00ED600E" w:rsidP="00996683">
      <w:r>
        <w:t>Laten de kat(ten) zich op vaste tijdstippen zien? Zo ja; op welke tijdstippen?</w:t>
      </w:r>
    </w:p>
    <w:p w:rsidR="00ED600E" w:rsidRDefault="00ED600E" w:rsidP="00996683"/>
    <w:p w:rsidR="00ED600E" w:rsidRDefault="00ED600E" w:rsidP="00996683">
      <w:r>
        <w:t>…………………………………………………………………………………………………..</w:t>
      </w:r>
    </w:p>
    <w:p w:rsidR="00ED600E" w:rsidRDefault="00ED600E" w:rsidP="00996683"/>
    <w:p w:rsidR="00ED600E" w:rsidRDefault="00ED600E" w:rsidP="00996683">
      <w:r>
        <w:t>…………………………………………………………………………………………………..</w:t>
      </w:r>
    </w:p>
    <w:p w:rsidR="00ED600E" w:rsidRDefault="00ED600E" w:rsidP="00996683"/>
    <w:p w:rsidR="002A4422" w:rsidRDefault="002A4422" w:rsidP="00996683"/>
    <w:p w:rsidR="00ED600E" w:rsidRDefault="002A4422" w:rsidP="00996683">
      <w:r>
        <w:t>Ga je</w:t>
      </w:r>
      <w:r w:rsidR="00ED600E">
        <w:t xml:space="preserve"> akkoord met de 20 euro eigen bijdrage per kat?</w:t>
      </w:r>
    </w:p>
    <w:p w:rsidR="00ED600E" w:rsidRDefault="00ED600E" w:rsidP="00996683"/>
    <w:p w:rsidR="00ED600E" w:rsidRDefault="00ED600E" w:rsidP="00996683">
      <w:r>
        <w:t xml:space="preserve">Ja/ Nee </w:t>
      </w:r>
    </w:p>
    <w:p w:rsidR="00ED600E" w:rsidRDefault="00ED600E" w:rsidP="00996683"/>
    <w:p w:rsidR="00ED600E" w:rsidRDefault="00ED600E" w:rsidP="00996683"/>
    <w:p w:rsidR="00ED600E" w:rsidRDefault="00ED600E" w:rsidP="00996683">
      <w:r>
        <w:t xml:space="preserve">Ik geef de Dierenbescherming toestemming om 20 euro per kat van mijn rekening af te schrijven nadat de kat is </w:t>
      </w:r>
    </w:p>
    <w:p w:rsidR="00ED600E" w:rsidRDefault="002A4422" w:rsidP="00996683">
      <w:r>
        <w:t>i</w:t>
      </w:r>
      <w:r w:rsidR="00ED600E">
        <w:t>ngevangen en geneutraliseerd.</w:t>
      </w:r>
    </w:p>
    <w:p w:rsidR="00ED600E" w:rsidRDefault="00ED600E" w:rsidP="00996683"/>
    <w:p w:rsidR="00ED600E" w:rsidRDefault="002A4422" w:rsidP="00996683">
      <w:r>
        <w:t>Ja/Nee</w:t>
      </w:r>
    </w:p>
    <w:p w:rsidR="00ED600E" w:rsidRDefault="00ED600E" w:rsidP="00996683"/>
    <w:p w:rsidR="00ED600E" w:rsidRDefault="00ED600E" w:rsidP="00996683"/>
    <w:p w:rsidR="00ED600E" w:rsidRDefault="00ED600E" w:rsidP="00996683">
      <w:r>
        <w:t>Dit is mijn rekeningnummer</w:t>
      </w:r>
    </w:p>
    <w:p w:rsidR="00ED600E" w:rsidRDefault="00ED600E" w:rsidP="00996683"/>
    <w:p w:rsidR="00ED600E" w:rsidRDefault="00ED600E" w:rsidP="00996683">
      <w:r>
        <w:t>…………………………………………………………………………………………………..</w:t>
      </w:r>
    </w:p>
    <w:p w:rsidR="00ED600E" w:rsidRDefault="00ED600E" w:rsidP="00996683"/>
    <w:p w:rsidR="00ED600E" w:rsidRDefault="00ED600E" w:rsidP="00996683">
      <w:r>
        <w:t>Indien de kat tam en herplaatsbaar blijkt te zijn, gaat de Dierenbescherming op zoek naar een nieuwe eigenaar en komt de kat niet naar je terug. Ga je hiermee akkoord?</w:t>
      </w:r>
    </w:p>
    <w:p w:rsidR="00ED600E" w:rsidRDefault="00ED600E" w:rsidP="00996683"/>
    <w:p w:rsidR="00ED600E" w:rsidRDefault="002A4422" w:rsidP="00996683">
      <w:r>
        <w:t>Ja/Nee</w:t>
      </w:r>
    </w:p>
    <w:p w:rsidR="00ED600E" w:rsidRDefault="00ED600E" w:rsidP="00996683"/>
    <w:p w:rsidR="00ED600E" w:rsidRDefault="00ED600E" w:rsidP="00996683">
      <w:r>
        <w:t>Indien de kat wild en ni</w:t>
      </w:r>
      <w:r w:rsidR="002A4422">
        <w:t>et herplaatsbaar blijkt te zijn</w:t>
      </w:r>
      <w:r>
        <w:t xml:space="preserve"> laten wij de kat, na neutralisatie, vrij op de plek van invangen. Ga je hiermee akkoord?</w:t>
      </w:r>
    </w:p>
    <w:p w:rsidR="002A4422" w:rsidRDefault="002A4422" w:rsidP="00996683"/>
    <w:p w:rsidR="00ED600E" w:rsidRDefault="002A4422" w:rsidP="00996683">
      <w:r>
        <w:t>Ja/Nee</w:t>
      </w:r>
    </w:p>
    <w:p w:rsidR="00ED600E" w:rsidRPr="00ED600E" w:rsidRDefault="00ED600E" w:rsidP="00ED600E"/>
    <w:sectPr w:rsidR="00ED600E" w:rsidRPr="00ED600E" w:rsidSect="00E009C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1843" w:left="1219" w:header="56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00E" w:rsidRDefault="00ED600E" w:rsidP="009C7E2D">
      <w:pPr>
        <w:spacing w:line="240" w:lineRule="auto"/>
      </w:pPr>
      <w:r>
        <w:separator/>
      </w:r>
    </w:p>
  </w:endnote>
  <w:endnote w:type="continuationSeparator" w:id="0">
    <w:p w:rsidR="00ED600E" w:rsidRDefault="00ED600E" w:rsidP="009C7E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00E" w:rsidRDefault="00ED600E" w:rsidP="00520C82">
    <w:pPr>
      <w:pStyle w:val="Voettekstvolgpagina"/>
    </w:pPr>
    <w:r>
      <w:rPr>
        <w:lang w:eastAsia="nl-NL"/>
      </w:rPr>
      <w:drawing>
        <wp:anchor distT="0" distB="0" distL="114300" distR="114300" simplePos="0" relativeHeight="251697152" behindDoc="1" locked="1" layoutInCell="1" allowOverlap="1" wp14:anchorId="6985EB1A" wp14:editId="5199244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13608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bweb.jpg"/>
                  <pic:cNvPicPr/>
                </pic:nvPicPr>
                <pic:blipFill rotWithShape="1">
                  <a:blip r:embed="rId1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252"/>
                  <a:stretch/>
                </pic:blipFill>
                <pic:spPr bwMode="auto">
                  <a:xfrm>
                    <a:off x="0" y="0"/>
                    <a:ext cx="7545600" cy="136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page </w:instrText>
    </w:r>
    <w:r>
      <w:fldChar w:fldCharType="separate"/>
    </w:r>
    <w:r w:rsidR="002A4422">
      <w:t>3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2A4422">
      <w:t>3</w:t>
    </w:r>
    <w:r>
      <w:fldChar w:fldCharType="end"/>
    </w:r>
  </w:p>
  <w:p w:rsidR="00ED600E" w:rsidRDefault="00ED600E" w:rsidP="00520C82">
    <w:pPr>
      <w:pStyle w:val="Voettekstvolgpagina"/>
      <w:ind w:left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00E" w:rsidRDefault="00ED600E" w:rsidP="00D71719">
    <w:pPr>
      <w:pStyle w:val="Voettekst"/>
      <w:ind w:left="0"/>
    </w:pPr>
    <w:r>
      <w:rPr>
        <w:lang w:eastAsia="nl-NL"/>
      </w:rPr>
      <w:drawing>
        <wp:anchor distT="0" distB="0" distL="114300" distR="114300" simplePos="0" relativeHeight="251687936" behindDoc="1" locked="1" layoutInCell="1" allowOverlap="1" wp14:anchorId="53A825D7" wp14:editId="74C0853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1360800"/>
          <wp:effectExtent l="0" t="0" r="0" b="0"/>
          <wp:wrapNone/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bweb.jpg"/>
                  <pic:cNvPicPr/>
                </pic:nvPicPr>
                <pic:blipFill rotWithShape="1">
                  <a:blip r:embed="rId1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252"/>
                  <a:stretch/>
                </pic:blipFill>
                <pic:spPr bwMode="auto">
                  <a:xfrm>
                    <a:off x="0" y="0"/>
                    <a:ext cx="7545600" cy="136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00E" w:rsidRDefault="00ED600E" w:rsidP="009C7E2D">
      <w:pPr>
        <w:spacing w:line="240" w:lineRule="auto"/>
      </w:pPr>
      <w:r>
        <w:separator/>
      </w:r>
    </w:p>
  </w:footnote>
  <w:footnote w:type="continuationSeparator" w:id="0">
    <w:p w:rsidR="00ED600E" w:rsidRDefault="00ED600E" w:rsidP="009C7E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00E" w:rsidRPr="00CA4C05" w:rsidRDefault="00ED600E" w:rsidP="00CA4C05">
    <w:pPr>
      <w:pStyle w:val="DocKop"/>
    </w:pPr>
    <w:fldSimple w:instr=" Docproperty naamformulier ">
      <w:r>
        <w:t>Meldformulier verwilderde katten</w:t>
      </w:r>
    </w:fldSimple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00E" w:rsidRPr="0048355E" w:rsidRDefault="00ED600E" w:rsidP="00CA4C05">
    <w:pPr>
      <w:pStyle w:val="DocKop"/>
    </w:pPr>
    <w:bookmarkStart w:id="1" w:name="NaamFormulier"/>
    <w:r>
      <w:t>Meldformulier verwilderde katten</w:t>
    </w:r>
    <w:bookmarkEnd w:id="1"/>
  </w:p>
  <w:tbl>
    <w:tblPr>
      <w:tblStyle w:val="Tabelraster"/>
      <w:tblpPr w:leftFromText="142" w:rightFromText="142" w:bottomFromText="567" w:vertAnchor="text" w:horzAnchor="page" w:tblpX="477" w:tblpY="1"/>
      <w:tblOverlap w:val="never"/>
      <w:tblW w:w="10314" w:type="dxa"/>
      <w:tblLayout w:type="fixed"/>
      <w:tblLook w:val="04A0" w:firstRow="1" w:lastRow="0" w:firstColumn="1" w:lastColumn="0" w:noHBand="0" w:noVBand="1"/>
    </w:tblPr>
    <w:tblGrid>
      <w:gridCol w:w="1101"/>
      <w:gridCol w:w="3543"/>
      <w:gridCol w:w="5670"/>
    </w:tblGrid>
    <w:tr w:rsidR="00ED600E" w:rsidRPr="009A3495" w:rsidTr="00E009C9">
      <w:trPr>
        <w:trHeight w:hRule="exact" w:val="227"/>
      </w:trPr>
      <w:tc>
        <w:tcPr>
          <w:tcW w:w="1101" w:type="dxa"/>
        </w:tcPr>
        <w:p w:rsidR="00ED600E" w:rsidRDefault="00ED600E" w:rsidP="00E009C9">
          <w:bookmarkStart w:id="2" w:name="BriefTabel"/>
        </w:p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Default="00ED600E" w:rsidP="00E009C9"/>
        <w:p w:rsidR="00ED600E" w:rsidRPr="009A3495" w:rsidRDefault="00ED600E" w:rsidP="00E009C9"/>
      </w:tc>
      <w:tc>
        <w:tcPr>
          <w:tcW w:w="3543" w:type="dxa"/>
        </w:tcPr>
        <w:p w:rsidR="00ED600E" w:rsidRPr="009A3495" w:rsidRDefault="00ED600E" w:rsidP="00E009C9">
          <w:pPr>
            <w:pStyle w:val="VergaderingNaam"/>
          </w:pPr>
        </w:p>
      </w:tc>
      <w:tc>
        <w:tcPr>
          <w:tcW w:w="5670" w:type="dxa"/>
        </w:tcPr>
        <w:p w:rsidR="00ED600E" w:rsidRPr="009A3495" w:rsidRDefault="00ED600E" w:rsidP="00E009C9">
          <w:pPr>
            <w:pStyle w:val="VergaderingNaam"/>
          </w:pPr>
        </w:p>
      </w:tc>
    </w:tr>
    <w:bookmarkEnd w:id="2"/>
  </w:tbl>
  <w:p w:rsidR="00ED600E" w:rsidRPr="0077022C" w:rsidRDefault="00ED600E" w:rsidP="0077022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A9AA52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3"/>
    <w:multiLevelType w:val="singleLevel"/>
    <w:tmpl w:val="AFAA8C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66B6A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8CFAF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202F84"/>
    <w:multiLevelType w:val="hybridMultilevel"/>
    <w:tmpl w:val="D3089BA4"/>
    <w:lvl w:ilvl="0" w:tplc="8B76D2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94807"/>
    <w:multiLevelType w:val="multilevel"/>
    <w:tmpl w:val="D37E08BC"/>
    <w:name w:val="Opsom"/>
    <w:styleLink w:val="Opsomming"/>
    <w:lvl w:ilvl="0">
      <w:start w:val="1"/>
      <w:numFmt w:val="bullet"/>
      <w:pStyle w:val="Lijstopsomteken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DFDF00" w:themeColor="accent1"/>
      </w:rPr>
    </w:lvl>
    <w:lvl w:ilvl="1">
      <w:start w:val="1"/>
      <w:numFmt w:val="bullet"/>
      <w:pStyle w:val="Lijstopsomteken2"/>
      <w:lvlText w:val="−"/>
      <w:lvlJc w:val="left"/>
      <w:pPr>
        <w:tabs>
          <w:tab w:val="num" w:pos="567"/>
        </w:tabs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D4621BD"/>
    <w:multiLevelType w:val="multilevel"/>
    <w:tmpl w:val="BA0C0648"/>
    <w:name w:val="Kopnum"/>
    <w:lvl w:ilvl="0">
      <w:start w:val="1"/>
      <w:numFmt w:val="decimal"/>
      <w:lvlText w:val="%1.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3">
      <w:start w:val="1"/>
      <w:numFmt w:val="none"/>
      <w:lvlRestart w:val="0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Kop5"/>
      <w:lvlText w:val="BIJLAGE 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74727D9E"/>
    <w:multiLevelType w:val="multilevel"/>
    <w:tmpl w:val="F70C2A18"/>
    <w:name w:val="Num"/>
    <w:styleLink w:val="Nummering"/>
    <w:lvl w:ilvl="0">
      <w:start w:val="1"/>
      <w:numFmt w:val="decimal"/>
      <w:pStyle w:val="Lijstnummeri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pStyle w:val="Lijstnummering2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17365D"/>
      </w:rPr>
    </w:lvl>
    <w:lvl w:ilvl="2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34"/>
    <w:rsid w:val="0001386B"/>
    <w:rsid w:val="00013FCE"/>
    <w:rsid w:val="00022268"/>
    <w:rsid w:val="00032BB6"/>
    <w:rsid w:val="00037DCE"/>
    <w:rsid w:val="000515DF"/>
    <w:rsid w:val="00063CF0"/>
    <w:rsid w:val="000665FF"/>
    <w:rsid w:val="0007119F"/>
    <w:rsid w:val="0008103C"/>
    <w:rsid w:val="00085F75"/>
    <w:rsid w:val="000934F7"/>
    <w:rsid w:val="000A430B"/>
    <w:rsid w:val="000C01A6"/>
    <w:rsid w:val="000F51BA"/>
    <w:rsid w:val="00134CB4"/>
    <w:rsid w:val="001572B8"/>
    <w:rsid w:val="00176FDB"/>
    <w:rsid w:val="001A1D26"/>
    <w:rsid w:val="001B0FB3"/>
    <w:rsid w:val="001B2A6D"/>
    <w:rsid w:val="0026694E"/>
    <w:rsid w:val="0027568E"/>
    <w:rsid w:val="00283FB5"/>
    <w:rsid w:val="002874BE"/>
    <w:rsid w:val="002A336E"/>
    <w:rsid w:val="002A4422"/>
    <w:rsid w:val="002B4FC2"/>
    <w:rsid w:val="002C067F"/>
    <w:rsid w:val="002D2EDD"/>
    <w:rsid w:val="00321400"/>
    <w:rsid w:val="003377E4"/>
    <w:rsid w:val="00347D30"/>
    <w:rsid w:val="003668FA"/>
    <w:rsid w:val="0037787F"/>
    <w:rsid w:val="0038607D"/>
    <w:rsid w:val="003A0CA0"/>
    <w:rsid w:val="003B6A20"/>
    <w:rsid w:val="003B7BBF"/>
    <w:rsid w:val="003D35B7"/>
    <w:rsid w:val="003D7DE2"/>
    <w:rsid w:val="003F391B"/>
    <w:rsid w:val="003F4B44"/>
    <w:rsid w:val="00414FCA"/>
    <w:rsid w:val="00422421"/>
    <w:rsid w:val="00426D4C"/>
    <w:rsid w:val="00440A83"/>
    <w:rsid w:val="0045352B"/>
    <w:rsid w:val="00464DCF"/>
    <w:rsid w:val="00490C36"/>
    <w:rsid w:val="004A7C86"/>
    <w:rsid w:val="004B0A72"/>
    <w:rsid w:val="004B227B"/>
    <w:rsid w:val="004B78F2"/>
    <w:rsid w:val="004C3D2A"/>
    <w:rsid w:val="004E4C60"/>
    <w:rsid w:val="004E5F55"/>
    <w:rsid w:val="004E63FD"/>
    <w:rsid w:val="00502123"/>
    <w:rsid w:val="00514657"/>
    <w:rsid w:val="0051529C"/>
    <w:rsid w:val="00520C82"/>
    <w:rsid w:val="00523903"/>
    <w:rsid w:val="00527FF5"/>
    <w:rsid w:val="005368A2"/>
    <w:rsid w:val="00544836"/>
    <w:rsid w:val="00564AB0"/>
    <w:rsid w:val="00584D72"/>
    <w:rsid w:val="00591ECC"/>
    <w:rsid w:val="005946E0"/>
    <w:rsid w:val="005A5A84"/>
    <w:rsid w:val="005B5BD1"/>
    <w:rsid w:val="005D3634"/>
    <w:rsid w:val="005D5E78"/>
    <w:rsid w:val="006073B3"/>
    <w:rsid w:val="006279C3"/>
    <w:rsid w:val="00645719"/>
    <w:rsid w:val="00647C2B"/>
    <w:rsid w:val="00655E15"/>
    <w:rsid w:val="00671624"/>
    <w:rsid w:val="00672A10"/>
    <w:rsid w:val="006848C4"/>
    <w:rsid w:val="006B602B"/>
    <w:rsid w:val="006C2DEE"/>
    <w:rsid w:val="006C55FB"/>
    <w:rsid w:val="006E640C"/>
    <w:rsid w:val="006F13E8"/>
    <w:rsid w:val="006F1467"/>
    <w:rsid w:val="006F6975"/>
    <w:rsid w:val="00705832"/>
    <w:rsid w:val="00712817"/>
    <w:rsid w:val="00744DA9"/>
    <w:rsid w:val="007634ED"/>
    <w:rsid w:val="0077022C"/>
    <w:rsid w:val="007979C2"/>
    <w:rsid w:val="007A0607"/>
    <w:rsid w:val="007A22A8"/>
    <w:rsid w:val="007C1F8C"/>
    <w:rsid w:val="007E09B3"/>
    <w:rsid w:val="007E3BC9"/>
    <w:rsid w:val="008066D3"/>
    <w:rsid w:val="00815B67"/>
    <w:rsid w:val="00893EF9"/>
    <w:rsid w:val="008C17C3"/>
    <w:rsid w:val="008C79AC"/>
    <w:rsid w:val="008D029B"/>
    <w:rsid w:val="008D52B7"/>
    <w:rsid w:val="008E2ABA"/>
    <w:rsid w:val="008E3838"/>
    <w:rsid w:val="00902485"/>
    <w:rsid w:val="00940E49"/>
    <w:rsid w:val="009463CA"/>
    <w:rsid w:val="00953BF6"/>
    <w:rsid w:val="00961774"/>
    <w:rsid w:val="0096628B"/>
    <w:rsid w:val="0098434F"/>
    <w:rsid w:val="00996683"/>
    <w:rsid w:val="00996D5D"/>
    <w:rsid w:val="009A191E"/>
    <w:rsid w:val="009A5AD5"/>
    <w:rsid w:val="009C7E2D"/>
    <w:rsid w:val="009F3676"/>
    <w:rsid w:val="00A06586"/>
    <w:rsid w:val="00A12DDD"/>
    <w:rsid w:val="00A16962"/>
    <w:rsid w:val="00A66149"/>
    <w:rsid w:val="00A80A06"/>
    <w:rsid w:val="00A85EE9"/>
    <w:rsid w:val="00A91797"/>
    <w:rsid w:val="00AA1F32"/>
    <w:rsid w:val="00AA5AB9"/>
    <w:rsid w:val="00AB0B8F"/>
    <w:rsid w:val="00AB1B07"/>
    <w:rsid w:val="00AD18DB"/>
    <w:rsid w:val="00AD3F66"/>
    <w:rsid w:val="00AD7012"/>
    <w:rsid w:val="00AF3D63"/>
    <w:rsid w:val="00B034C2"/>
    <w:rsid w:val="00B4387B"/>
    <w:rsid w:val="00B53640"/>
    <w:rsid w:val="00B74EC4"/>
    <w:rsid w:val="00B77B85"/>
    <w:rsid w:val="00B870A4"/>
    <w:rsid w:val="00B911DC"/>
    <w:rsid w:val="00BB653B"/>
    <w:rsid w:val="00BC4D3D"/>
    <w:rsid w:val="00BC61A0"/>
    <w:rsid w:val="00C46125"/>
    <w:rsid w:val="00C479AF"/>
    <w:rsid w:val="00C75224"/>
    <w:rsid w:val="00CA4C05"/>
    <w:rsid w:val="00CA6C58"/>
    <w:rsid w:val="00CA7CD8"/>
    <w:rsid w:val="00CC3498"/>
    <w:rsid w:val="00CE0FD6"/>
    <w:rsid w:val="00CE519F"/>
    <w:rsid w:val="00CF6A5A"/>
    <w:rsid w:val="00D025E0"/>
    <w:rsid w:val="00D232C6"/>
    <w:rsid w:val="00D50173"/>
    <w:rsid w:val="00D71719"/>
    <w:rsid w:val="00D76B03"/>
    <w:rsid w:val="00DE7333"/>
    <w:rsid w:val="00E009C9"/>
    <w:rsid w:val="00E071A8"/>
    <w:rsid w:val="00E14E90"/>
    <w:rsid w:val="00E17A3C"/>
    <w:rsid w:val="00E32B12"/>
    <w:rsid w:val="00E55ECE"/>
    <w:rsid w:val="00EC001A"/>
    <w:rsid w:val="00EC3C22"/>
    <w:rsid w:val="00EC4A1F"/>
    <w:rsid w:val="00ED312E"/>
    <w:rsid w:val="00ED600E"/>
    <w:rsid w:val="00EE16A1"/>
    <w:rsid w:val="00EF5119"/>
    <w:rsid w:val="00EF5A1F"/>
    <w:rsid w:val="00F00B38"/>
    <w:rsid w:val="00F14BDD"/>
    <w:rsid w:val="00F16CB0"/>
    <w:rsid w:val="00F31369"/>
    <w:rsid w:val="00F36544"/>
    <w:rsid w:val="00F45D38"/>
    <w:rsid w:val="00F46F82"/>
    <w:rsid w:val="00F91102"/>
    <w:rsid w:val="00F92080"/>
    <w:rsid w:val="00FA5BAA"/>
    <w:rsid w:val="00FC01DC"/>
    <w:rsid w:val="00FC0214"/>
    <w:rsid w:val="00FE2BD9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semiHidden="0" w:uiPriority="9" w:unhideWhenUsed="0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/>
    <w:lsdException w:name="List Bullet" w:semiHidden="0" w:unhideWhenUsed="0" w:qFormat="1"/>
    <w:lsdException w:name="List Number" w:semiHidden="0" w:unhideWhenUsed="0" w:qFormat="1"/>
    <w:lsdException w:name="List Bullet 2" w:semiHidden="0" w:unhideWhenUsed="0" w:qFormat="1"/>
    <w:lsdException w:name="List Number 2" w:semiHidden="0" w:unhideWhenUsed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alutation" w:semiHidden="0" w:uiPriority="49" w:unhideWhenUsed="0"/>
    <w:lsdException w:name="Strong" w:uiPriority="22" w:unhideWhenUsed="0" w:qFormat="1"/>
    <w:lsdException w:name="Emphasis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3498"/>
  </w:style>
  <w:style w:type="paragraph" w:styleId="Kop1">
    <w:name w:val="heading 1"/>
    <w:basedOn w:val="Standaard"/>
    <w:next w:val="Standaard"/>
    <w:link w:val="Kop1Char"/>
    <w:uiPriority w:val="19"/>
    <w:rsid w:val="002C067F"/>
    <w:pPr>
      <w:keepNext/>
      <w:keepLines/>
      <w:spacing w:after="26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19"/>
    <w:rsid w:val="001B0FB3"/>
    <w:pPr>
      <w:keepNext/>
      <w:keepLines/>
      <w:spacing w:before="260"/>
      <w:contextualSpacing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9"/>
    <w:rsid w:val="006B602B"/>
    <w:pPr>
      <w:keepNext/>
      <w:keepLines/>
      <w:numPr>
        <w:ilvl w:val="2"/>
        <w:numId w:val="1"/>
      </w:numPr>
      <w:spacing w:before="260"/>
      <w:outlineLvl w:val="2"/>
    </w:pPr>
    <w:rPr>
      <w:rFonts w:asciiTheme="majorHAnsi" w:eastAsiaTheme="majorEastAsia" w:hAnsiTheme="majorHAnsi" w:cstheme="majorBidi"/>
      <w:b/>
      <w:bCs/>
      <w:sz w:val="20"/>
    </w:rPr>
  </w:style>
  <w:style w:type="paragraph" w:styleId="Kop4">
    <w:name w:val="heading 4"/>
    <w:basedOn w:val="Standaard"/>
    <w:next w:val="Standaard"/>
    <w:link w:val="Kop4Char"/>
    <w:uiPriority w:val="19"/>
    <w:rsid w:val="006B602B"/>
    <w:pPr>
      <w:keepNext/>
      <w:keepLines/>
      <w:numPr>
        <w:ilvl w:val="3"/>
        <w:numId w:val="1"/>
      </w:numPr>
      <w:spacing w:before="13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24"/>
    <w:rsid w:val="009463CA"/>
    <w:pPr>
      <w:keepNext/>
      <w:keepLines/>
      <w:pageBreakBefore/>
      <w:numPr>
        <w:ilvl w:val="4"/>
        <w:numId w:val="1"/>
      </w:numPr>
      <w:spacing w:after="260"/>
      <w:outlineLvl w:val="4"/>
    </w:pPr>
    <w:rPr>
      <w:rFonts w:asciiTheme="majorHAnsi" w:eastAsiaTheme="majorEastAsia" w:hAnsiTheme="majorHAnsi" w:cstheme="majorBidi"/>
      <w:b/>
      <w:caps/>
      <w:sz w:val="28"/>
    </w:rPr>
  </w:style>
  <w:style w:type="paragraph" w:styleId="Kop6">
    <w:name w:val="heading 6"/>
    <w:basedOn w:val="Standaard"/>
    <w:next w:val="Standaard"/>
    <w:link w:val="Kop6Char"/>
    <w:uiPriority w:val="24"/>
    <w:rsid w:val="00655E15"/>
    <w:pPr>
      <w:keepNext/>
      <w:keepLines/>
      <w:pageBreakBefore/>
      <w:spacing w:after="260"/>
      <w:outlineLvl w:val="5"/>
    </w:pPr>
    <w:rPr>
      <w:rFonts w:asciiTheme="majorHAnsi" w:eastAsiaTheme="majorEastAsia" w:hAnsiTheme="majorHAnsi" w:cstheme="majorBidi"/>
      <w:b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A430B"/>
    <w:pPr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430B"/>
  </w:style>
  <w:style w:type="paragraph" w:styleId="Voettekst">
    <w:name w:val="footer"/>
    <w:basedOn w:val="Standaard"/>
    <w:link w:val="VoettekstChar"/>
    <w:uiPriority w:val="99"/>
    <w:rsid w:val="00D50173"/>
    <w:pPr>
      <w:spacing w:line="200" w:lineRule="exact"/>
      <w:ind w:left="3470"/>
    </w:pPr>
    <w:rPr>
      <w:noProof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D50173"/>
    <w:rPr>
      <w:noProof/>
      <w:sz w:val="14"/>
    </w:rPr>
  </w:style>
  <w:style w:type="paragraph" w:styleId="Titel">
    <w:name w:val="Title"/>
    <w:basedOn w:val="Standaard"/>
    <w:next w:val="Standaard"/>
    <w:link w:val="TitelChar"/>
    <w:uiPriority w:val="99"/>
    <w:rsid w:val="00032BB6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99"/>
    <w:rsid w:val="008C17C3"/>
    <w:rPr>
      <w:rFonts w:asciiTheme="majorHAnsi" w:eastAsiaTheme="majorEastAsia" w:hAnsiTheme="majorHAnsi" w:cstheme="majorBidi"/>
      <w:b/>
      <w:caps/>
      <w:color w:val="000000" w:themeColor="text1"/>
      <w:sz w:val="44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48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48C4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19"/>
    <w:rsid w:val="002C067F"/>
    <w:rPr>
      <w:rFonts w:asciiTheme="majorHAnsi" w:eastAsiaTheme="majorEastAsia" w:hAnsiTheme="majorHAnsi" w:cstheme="majorBidi"/>
      <w:b/>
      <w:bCs/>
      <w:caps/>
      <w:color w:val="000000" w:themeColor="tex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9"/>
    <w:rsid w:val="008C17C3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9"/>
    <w:rsid w:val="008C17C3"/>
    <w:rPr>
      <w:rFonts w:asciiTheme="majorHAnsi" w:eastAsiaTheme="majorEastAsia" w:hAnsiTheme="majorHAnsi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19"/>
    <w:rsid w:val="008C17C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24"/>
    <w:rsid w:val="00426D4C"/>
    <w:rPr>
      <w:rFonts w:asciiTheme="majorHAnsi" w:eastAsiaTheme="majorEastAsia" w:hAnsiTheme="majorHAnsi" w:cstheme="majorBidi"/>
      <w:b/>
      <w:caps/>
      <w:sz w:val="28"/>
    </w:rPr>
  </w:style>
  <w:style w:type="paragraph" w:styleId="Lijstopsomteken">
    <w:name w:val="List Bullet"/>
    <w:basedOn w:val="Standaard"/>
    <w:uiPriority w:val="14"/>
    <w:qFormat/>
    <w:rsid w:val="00893EF9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14"/>
    <w:qFormat/>
    <w:rsid w:val="00893EF9"/>
    <w:pPr>
      <w:numPr>
        <w:ilvl w:val="1"/>
        <w:numId w:val="8"/>
      </w:numPr>
      <w:contextualSpacing/>
    </w:pPr>
  </w:style>
  <w:style w:type="paragraph" w:styleId="Lijstnummering">
    <w:name w:val="List Number"/>
    <w:basedOn w:val="Standaard"/>
    <w:uiPriority w:val="14"/>
    <w:qFormat/>
    <w:rsid w:val="00893EF9"/>
    <w:pPr>
      <w:numPr>
        <w:numId w:val="11"/>
      </w:numPr>
      <w:contextualSpacing/>
    </w:pPr>
  </w:style>
  <w:style w:type="paragraph" w:styleId="Lijstnummering2">
    <w:name w:val="List Number 2"/>
    <w:basedOn w:val="Standaard"/>
    <w:uiPriority w:val="14"/>
    <w:rsid w:val="00893EF9"/>
    <w:pPr>
      <w:numPr>
        <w:ilvl w:val="1"/>
        <w:numId w:val="11"/>
      </w:numPr>
      <w:contextualSpacing/>
    </w:pPr>
  </w:style>
  <w:style w:type="numbering" w:customStyle="1" w:styleId="Opsomming">
    <w:name w:val="Opsomming"/>
    <w:basedOn w:val="Geenlijst"/>
    <w:uiPriority w:val="99"/>
    <w:rsid w:val="00893EF9"/>
    <w:pPr>
      <w:numPr>
        <w:numId w:val="8"/>
      </w:numPr>
    </w:pPr>
  </w:style>
  <w:style w:type="numbering" w:customStyle="1" w:styleId="Nummering">
    <w:name w:val="Nummering"/>
    <w:basedOn w:val="Geenlijst"/>
    <w:uiPriority w:val="99"/>
    <w:rsid w:val="00893EF9"/>
    <w:pPr>
      <w:numPr>
        <w:numId w:val="11"/>
      </w:numPr>
    </w:pPr>
  </w:style>
  <w:style w:type="character" w:customStyle="1" w:styleId="Kop6Char">
    <w:name w:val="Kop 6 Char"/>
    <w:basedOn w:val="Standaardalinea-lettertype"/>
    <w:link w:val="Kop6"/>
    <w:uiPriority w:val="24"/>
    <w:rsid w:val="00426D4C"/>
    <w:rPr>
      <w:rFonts w:asciiTheme="majorHAnsi" w:eastAsiaTheme="majorEastAsia" w:hAnsiTheme="majorHAnsi" w:cstheme="majorBidi"/>
      <w:b/>
      <w:iCs/>
      <w:sz w:val="28"/>
    </w:rPr>
  </w:style>
  <w:style w:type="character" w:styleId="Hyperlink">
    <w:name w:val="Hyperlink"/>
    <w:basedOn w:val="Standaardalinea-lettertype"/>
    <w:uiPriority w:val="99"/>
    <w:unhideWhenUsed/>
    <w:rsid w:val="00ED312E"/>
    <w:rPr>
      <w:color w:val="E17000" w:themeColor="accent2"/>
      <w:u w:val="single"/>
    </w:rPr>
  </w:style>
  <w:style w:type="table" w:styleId="Tabelraster">
    <w:name w:val="Table Grid"/>
    <w:basedOn w:val="Standaardtabel"/>
    <w:rsid w:val="00CC3498"/>
    <w:pPr>
      <w:spacing w:line="240" w:lineRule="auto"/>
    </w:pPr>
    <w:tblPr/>
  </w:style>
  <w:style w:type="table" w:customStyle="1" w:styleId="Tekstvak">
    <w:name w:val="Tekstvak"/>
    <w:basedOn w:val="Standaardtabel"/>
    <w:uiPriority w:val="99"/>
    <w:rsid w:val="00A12DDD"/>
    <w:pPr>
      <w:spacing w:line="240" w:lineRule="auto"/>
    </w:pPr>
    <w:tblPr>
      <w:tblInd w:w="284" w:type="dxa"/>
      <w:tblCellMar>
        <w:top w:w="260" w:type="dxa"/>
        <w:left w:w="284" w:type="dxa"/>
        <w:bottom w:w="260" w:type="dxa"/>
        <w:right w:w="284" w:type="dxa"/>
      </w:tblCellMar>
    </w:tblPr>
    <w:tcPr>
      <w:shd w:val="clear" w:color="auto" w:fill="DFDF00" w:themeFill="accent1"/>
    </w:tcPr>
  </w:style>
  <w:style w:type="paragraph" w:customStyle="1" w:styleId="Voettekstlandscape">
    <w:name w:val="Voettekst landscape"/>
    <w:basedOn w:val="Voettekst"/>
    <w:uiPriority w:val="99"/>
    <w:rsid w:val="009463CA"/>
    <w:pPr>
      <w:tabs>
        <w:tab w:val="right" w:pos="13438"/>
      </w:tabs>
    </w:pPr>
  </w:style>
  <w:style w:type="table" w:customStyle="1" w:styleId="DBTabelzwartwit">
    <w:name w:val="DB Tabel zwart/wit"/>
    <w:basedOn w:val="Tabelraster"/>
    <w:rsid w:val="009F3676"/>
    <w:pPr>
      <w:spacing w:line="260" w:lineRule="atLeast"/>
    </w:pPr>
    <w:tblPr>
      <w:tblInd w:w="108" w:type="dxa"/>
      <w:tblBorders>
        <w:top w:val="single" w:sz="2" w:space="0" w:color="000000" w:themeColor="text1"/>
        <w:left w:val="single" w:sz="2" w:space="0" w:color="000000" w:themeColor="text1"/>
        <w:bottom w:val="single" w:sz="2" w:space="0" w:color="000000" w:themeColor="text1"/>
        <w:right w:val="single" w:sz="2" w:space="0" w:color="000000" w:themeColor="text1"/>
        <w:insideH w:val="single" w:sz="2" w:space="0" w:color="000000" w:themeColor="text1"/>
        <w:insideV w:val="single" w:sz="2" w:space="0" w:color="000000" w:themeColor="text1"/>
      </w:tblBorders>
    </w:tblPr>
    <w:tcPr>
      <w:shd w:val="clear" w:color="auto" w:fill="auto"/>
    </w:tcPr>
    <w:tblStylePr w:type="firstRow">
      <w:rPr>
        <w:rFonts w:asciiTheme="majorHAnsi" w:hAnsiTheme="majorHAnsi"/>
        <w:b/>
        <w:sz w:val="20"/>
      </w:rPr>
    </w:tblStylePr>
  </w:style>
  <w:style w:type="table" w:customStyle="1" w:styleId="DBTabelKleur">
    <w:name w:val="DB Tabel Kleur"/>
    <w:basedOn w:val="Tabelraster"/>
    <w:rsid w:val="008C17C3"/>
    <w:pPr>
      <w:spacing w:line="260" w:lineRule="atLeast"/>
    </w:pPr>
    <w:tblPr>
      <w:tblCellSpacing w:w="14" w:type="dxa"/>
    </w:tblPr>
    <w:trPr>
      <w:tblCellSpacing w:w="14" w:type="dxa"/>
    </w:trPr>
    <w:tblStylePr w:type="firstRow">
      <w:rPr>
        <w:rFonts w:asciiTheme="minorHAnsi" w:hAnsiTheme="minorHAnsi"/>
        <w:b/>
        <w:sz w:val="18"/>
      </w:rPr>
      <w:tblPr/>
      <w:tcPr>
        <w:shd w:val="clear" w:color="auto" w:fill="DFDF00" w:themeFill="accent1"/>
      </w:tcPr>
    </w:tblStylePr>
    <w:tblStylePr w:type="firstCol">
      <w:rPr>
        <w:rFonts w:asciiTheme="minorHAnsi" w:hAnsiTheme="minorHAnsi"/>
        <w:b/>
        <w:sz w:val="18"/>
      </w:rPr>
      <w:tblPr/>
      <w:tcPr>
        <w:shd w:val="clear" w:color="auto" w:fill="DFDF00"/>
      </w:tcPr>
    </w:tblStylePr>
  </w:style>
  <w:style w:type="table" w:styleId="Lichtelijst-accent2">
    <w:name w:val="Light List Accent 2"/>
    <w:basedOn w:val="Standaardtabel"/>
    <w:uiPriority w:val="61"/>
    <w:rsid w:val="009F3676"/>
    <w:pPr>
      <w:spacing w:line="240" w:lineRule="auto"/>
    </w:pPr>
    <w:tblPr>
      <w:tblStyleRowBandSize w:val="1"/>
      <w:tblStyleColBandSize w:val="1"/>
      <w:tblBorders>
        <w:top w:val="single" w:sz="8" w:space="0" w:color="E17000" w:themeColor="accent2"/>
        <w:left w:val="single" w:sz="8" w:space="0" w:color="E17000" w:themeColor="accent2"/>
        <w:bottom w:val="single" w:sz="8" w:space="0" w:color="E17000" w:themeColor="accent2"/>
        <w:right w:val="single" w:sz="8" w:space="0" w:color="E17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7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7000" w:themeColor="accent2"/>
          <w:left w:val="single" w:sz="8" w:space="0" w:color="E17000" w:themeColor="accent2"/>
          <w:bottom w:val="single" w:sz="8" w:space="0" w:color="E17000" w:themeColor="accent2"/>
          <w:right w:val="single" w:sz="8" w:space="0" w:color="E17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7000" w:themeColor="accent2"/>
          <w:left w:val="single" w:sz="8" w:space="0" w:color="E17000" w:themeColor="accent2"/>
          <w:bottom w:val="single" w:sz="8" w:space="0" w:color="E17000" w:themeColor="accent2"/>
          <w:right w:val="single" w:sz="8" w:space="0" w:color="E17000" w:themeColor="accent2"/>
        </w:tcBorders>
      </w:tcPr>
    </w:tblStylePr>
    <w:tblStylePr w:type="band1Horz">
      <w:tblPr/>
      <w:tcPr>
        <w:tcBorders>
          <w:top w:val="single" w:sz="8" w:space="0" w:color="E17000" w:themeColor="accent2"/>
          <w:left w:val="single" w:sz="8" w:space="0" w:color="E17000" w:themeColor="accent2"/>
          <w:bottom w:val="single" w:sz="8" w:space="0" w:color="E17000" w:themeColor="accent2"/>
          <w:right w:val="single" w:sz="8" w:space="0" w:color="E17000" w:themeColor="accent2"/>
        </w:tcBorders>
      </w:tcPr>
    </w:tblStylePr>
  </w:style>
  <w:style w:type="table" w:styleId="Lichtearcering-accent3">
    <w:name w:val="Light Shading Accent 3"/>
    <w:basedOn w:val="Standaardtabel"/>
    <w:uiPriority w:val="60"/>
    <w:rsid w:val="009F3676"/>
    <w:pPr>
      <w:spacing w:line="240" w:lineRule="auto"/>
    </w:pPr>
    <w:rPr>
      <w:color w:val="307C1F" w:themeColor="accent3" w:themeShade="BF"/>
    </w:rPr>
    <w:tblPr>
      <w:tblStyleRowBandSize w:val="1"/>
      <w:tblStyleColBandSize w:val="1"/>
      <w:tblBorders>
        <w:top w:val="single" w:sz="8" w:space="0" w:color="41A62A" w:themeColor="accent3"/>
        <w:bottom w:val="single" w:sz="8" w:space="0" w:color="41A62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A62A" w:themeColor="accent3"/>
          <w:left w:val="nil"/>
          <w:bottom w:val="single" w:sz="8" w:space="0" w:color="41A62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A62A" w:themeColor="accent3"/>
          <w:left w:val="nil"/>
          <w:bottom w:val="single" w:sz="8" w:space="0" w:color="41A62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F0C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F0C3" w:themeFill="accent3" w:themeFillTint="3F"/>
      </w:tcPr>
    </w:tblStylePr>
  </w:style>
  <w:style w:type="table" w:styleId="Lichtelijst-accent3">
    <w:name w:val="Light List Accent 3"/>
    <w:basedOn w:val="Standaardtabel"/>
    <w:uiPriority w:val="61"/>
    <w:rsid w:val="009F3676"/>
    <w:pPr>
      <w:spacing w:line="240" w:lineRule="auto"/>
    </w:pPr>
    <w:tblPr>
      <w:tblStyleRowBandSize w:val="1"/>
      <w:tblStyleColBandSize w:val="1"/>
      <w:tblBorders>
        <w:top w:val="single" w:sz="8" w:space="0" w:color="41A62A" w:themeColor="accent3"/>
        <w:left w:val="single" w:sz="8" w:space="0" w:color="41A62A" w:themeColor="accent3"/>
        <w:bottom w:val="single" w:sz="8" w:space="0" w:color="41A62A" w:themeColor="accent3"/>
        <w:right w:val="single" w:sz="8" w:space="0" w:color="41A62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A62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A62A" w:themeColor="accent3"/>
          <w:left w:val="single" w:sz="8" w:space="0" w:color="41A62A" w:themeColor="accent3"/>
          <w:bottom w:val="single" w:sz="8" w:space="0" w:color="41A62A" w:themeColor="accent3"/>
          <w:right w:val="single" w:sz="8" w:space="0" w:color="41A62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A62A" w:themeColor="accent3"/>
          <w:left w:val="single" w:sz="8" w:space="0" w:color="41A62A" w:themeColor="accent3"/>
          <w:bottom w:val="single" w:sz="8" w:space="0" w:color="41A62A" w:themeColor="accent3"/>
          <w:right w:val="single" w:sz="8" w:space="0" w:color="41A62A" w:themeColor="accent3"/>
        </w:tcBorders>
      </w:tcPr>
    </w:tblStylePr>
    <w:tblStylePr w:type="band1Horz">
      <w:tblPr/>
      <w:tcPr>
        <w:tcBorders>
          <w:top w:val="single" w:sz="8" w:space="0" w:color="41A62A" w:themeColor="accent3"/>
          <w:left w:val="single" w:sz="8" w:space="0" w:color="41A62A" w:themeColor="accent3"/>
          <w:bottom w:val="single" w:sz="8" w:space="0" w:color="41A62A" w:themeColor="accent3"/>
          <w:right w:val="single" w:sz="8" w:space="0" w:color="41A62A" w:themeColor="accent3"/>
        </w:tcBorders>
      </w:tcPr>
    </w:tblStylePr>
  </w:style>
  <w:style w:type="paragraph" w:styleId="Bijschrift">
    <w:name w:val="caption"/>
    <w:basedOn w:val="Standaard"/>
    <w:next w:val="Standaard"/>
    <w:uiPriority w:val="34"/>
    <w:rsid w:val="009A5AD5"/>
    <w:pPr>
      <w:spacing w:before="130"/>
    </w:pPr>
    <w:rPr>
      <w:bCs/>
      <w:i/>
    </w:rPr>
  </w:style>
  <w:style w:type="character" w:styleId="GevolgdeHyperlink">
    <w:name w:val="FollowedHyperlink"/>
    <w:basedOn w:val="Standaardalinea-lettertype"/>
    <w:uiPriority w:val="99"/>
    <w:semiHidden/>
    <w:unhideWhenUsed/>
    <w:rsid w:val="00EF5A1F"/>
    <w:rPr>
      <w:color w:val="DFDF00" w:themeColor="followedHyperlink"/>
      <w:u w:val="single"/>
    </w:rPr>
  </w:style>
  <w:style w:type="paragraph" w:styleId="Aanhef">
    <w:name w:val="Salutation"/>
    <w:basedOn w:val="Standaard"/>
    <w:next w:val="Standaard"/>
    <w:link w:val="AanhefChar"/>
    <w:uiPriority w:val="49"/>
    <w:rsid w:val="00520C82"/>
    <w:pPr>
      <w:spacing w:before="780" w:after="260"/>
    </w:pPr>
    <w:rPr>
      <w:noProof/>
    </w:rPr>
  </w:style>
  <w:style w:type="character" w:customStyle="1" w:styleId="AanhefChar">
    <w:name w:val="Aanhef Char"/>
    <w:basedOn w:val="Standaardalinea-lettertype"/>
    <w:link w:val="Aanhef"/>
    <w:uiPriority w:val="49"/>
    <w:rsid w:val="00520C82"/>
    <w:rPr>
      <w:noProof/>
    </w:rPr>
  </w:style>
  <w:style w:type="paragraph" w:customStyle="1" w:styleId="Retouradres">
    <w:name w:val="Retouradres"/>
    <w:basedOn w:val="Standaard"/>
    <w:rsid w:val="00FA5BAA"/>
    <w:pPr>
      <w:spacing w:line="260" w:lineRule="exact"/>
    </w:pPr>
    <w:rPr>
      <w:rFonts w:ascii="Arial" w:eastAsia="Calibri" w:hAnsi="Arial" w:cs="Arial"/>
      <w:color w:val="000000" w:themeColor="text1"/>
      <w:sz w:val="14"/>
    </w:rPr>
  </w:style>
  <w:style w:type="paragraph" w:customStyle="1" w:styleId="Adres">
    <w:name w:val="Adres"/>
    <w:basedOn w:val="Standaard"/>
    <w:rsid w:val="000A430B"/>
    <w:rPr>
      <w:noProof/>
    </w:rPr>
  </w:style>
  <w:style w:type="paragraph" w:customStyle="1" w:styleId="Ondertekening">
    <w:name w:val="Ondertekening"/>
    <w:basedOn w:val="Standaard"/>
    <w:next w:val="Standaard"/>
    <w:uiPriority w:val="29"/>
    <w:qFormat/>
    <w:rsid w:val="000A430B"/>
    <w:pPr>
      <w:keepLines/>
      <w:spacing w:before="260"/>
    </w:pPr>
  </w:style>
  <w:style w:type="character" w:customStyle="1" w:styleId="BriefkopjeTeken">
    <w:name w:val="Briefkopje Teken"/>
    <w:basedOn w:val="Standaardalinea-lettertype"/>
    <w:uiPriority w:val="1"/>
    <w:rsid w:val="00FE2BD9"/>
    <w:rPr>
      <w:b/>
    </w:rPr>
  </w:style>
  <w:style w:type="paragraph" w:customStyle="1" w:styleId="Voettekstvolgpagina">
    <w:name w:val="Voettekst volgpagina"/>
    <w:basedOn w:val="Voettekst"/>
    <w:rsid w:val="00520C82"/>
    <w:pPr>
      <w:spacing w:line="240" w:lineRule="auto"/>
      <w:jc w:val="right"/>
    </w:pPr>
  </w:style>
  <w:style w:type="paragraph" w:customStyle="1" w:styleId="Koptekstvolgpagina">
    <w:name w:val="Koptekst volgpagina"/>
    <w:basedOn w:val="Koptekst"/>
    <w:link w:val="KoptekstvolgpaginaChar"/>
    <w:rsid w:val="00520C82"/>
    <w:pPr>
      <w:spacing w:after="2100"/>
    </w:pPr>
  </w:style>
  <w:style w:type="character" w:customStyle="1" w:styleId="KoptekstvolgpaginaChar">
    <w:name w:val="Koptekst volgpagina Char"/>
    <w:basedOn w:val="KoptekstChar"/>
    <w:link w:val="Koptekstvolgpagina"/>
    <w:rsid w:val="00520C82"/>
  </w:style>
  <w:style w:type="paragraph" w:customStyle="1" w:styleId="DocKop">
    <w:name w:val="DocKop"/>
    <w:rsid w:val="00B74EC4"/>
    <w:pPr>
      <w:ind w:left="-737" w:right="5670"/>
    </w:pPr>
    <w:rPr>
      <w:b/>
      <w:caps/>
      <w:color w:val="DADADA"/>
      <w:spacing w:val="16"/>
      <w:sz w:val="36"/>
    </w:rPr>
  </w:style>
  <w:style w:type="paragraph" w:customStyle="1" w:styleId="VergaderingNaam">
    <w:name w:val="VergaderingNaam"/>
    <w:basedOn w:val="Standaard"/>
    <w:rsid w:val="00CA4C05"/>
    <w:rPr>
      <w:b/>
      <w:sz w:val="22"/>
    </w:rPr>
  </w:style>
  <w:style w:type="paragraph" w:customStyle="1" w:styleId="Tabelkop">
    <w:name w:val="Tabelkop"/>
    <w:basedOn w:val="Standaard"/>
    <w:uiPriority w:val="49"/>
    <w:rsid w:val="008D029B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semiHidden="0" w:uiPriority="9" w:unhideWhenUsed="0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/>
    <w:lsdException w:name="List Bullet" w:semiHidden="0" w:unhideWhenUsed="0" w:qFormat="1"/>
    <w:lsdException w:name="List Number" w:semiHidden="0" w:unhideWhenUsed="0" w:qFormat="1"/>
    <w:lsdException w:name="List Bullet 2" w:semiHidden="0" w:unhideWhenUsed="0" w:qFormat="1"/>
    <w:lsdException w:name="List Number 2" w:semiHidden="0" w:unhideWhenUsed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alutation" w:semiHidden="0" w:uiPriority="49" w:unhideWhenUsed="0"/>
    <w:lsdException w:name="Strong" w:uiPriority="22" w:unhideWhenUsed="0" w:qFormat="1"/>
    <w:lsdException w:name="Emphasis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3498"/>
  </w:style>
  <w:style w:type="paragraph" w:styleId="Kop1">
    <w:name w:val="heading 1"/>
    <w:basedOn w:val="Standaard"/>
    <w:next w:val="Standaard"/>
    <w:link w:val="Kop1Char"/>
    <w:uiPriority w:val="19"/>
    <w:rsid w:val="002C067F"/>
    <w:pPr>
      <w:keepNext/>
      <w:keepLines/>
      <w:spacing w:after="26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19"/>
    <w:rsid w:val="001B0FB3"/>
    <w:pPr>
      <w:keepNext/>
      <w:keepLines/>
      <w:spacing w:before="260"/>
      <w:contextualSpacing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9"/>
    <w:rsid w:val="006B602B"/>
    <w:pPr>
      <w:keepNext/>
      <w:keepLines/>
      <w:numPr>
        <w:ilvl w:val="2"/>
        <w:numId w:val="1"/>
      </w:numPr>
      <w:spacing w:before="260"/>
      <w:outlineLvl w:val="2"/>
    </w:pPr>
    <w:rPr>
      <w:rFonts w:asciiTheme="majorHAnsi" w:eastAsiaTheme="majorEastAsia" w:hAnsiTheme="majorHAnsi" w:cstheme="majorBidi"/>
      <w:b/>
      <w:bCs/>
      <w:sz w:val="20"/>
    </w:rPr>
  </w:style>
  <w:style w:type="paragraph" w:styleId="Kop4">
    <w:name w:val="heading 4"/>
    <w:basedOn w:val="Standaard"/>
    <w:next w:val="Standaard"/>
    <w:link w:val="Kop4Char"/>
    <w:uiPriority w:val="19"/>
    <w:rsid w:val="006B602B"/>
    <w:pPr>
      <w:keepNext/>
      <w:keepLines/>
      <w:numPr>
        <w:ilvl w:val="3"/>
        <w:numId w:val="1"/>
      </w:numPr>
      <w:spacing w:before="13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24"/>
    <w:rsid w:val="009463CA"/>
    <w:pPr>
      <w:keepNext/>
      <w:keepLines/>
      <w:pageBreakBefore/>
      <w:numPr>
        <w:ilvl w:val="4"/>
        <w:numId w:val="1"/>
      </w:numPr>
      <w:spacing w:after="260"/>
      <w:outlineLvl w:val="4"/>
    </w:pPr>
    <w:rPr>
      <w:rFonts w:asciiTheme="majorHAnsi" w:eastAsiaTheme="majorEastAsia" w:hAnsiTheme="majorHAnsi" w:cstheme="majorBidi"/>
      <w:b/>
      <w:caps/>
      <w:sz w:val="28"/>
    </w:rPr>
  </w:style>
  <w:style w:type="paragraph" w:styleId="Kop6">
    <w:name w:val="heading 6"/>
    <w:basedOn w:val="Standaard"/>
    <w:next w:val="Standaard"/>
    <w:link w:val="Kop6Char"/>
    <w:uiPriority w:val="24"/>
    <w:rsid w:val="00655E15"/>
    <w:pPr>
      <w:keepNext/>
      <w:keepLines/>
      <w:pageBreakBefore/>
      <w:spacing w:after="260"/>
      <w:outlineLvl w:val="5"/>
    </w:pPr>
    <w:rPr>
      <w:rFonts w:asciiTheme="majorHAnsi" w:eastAsiaTheme="majorEastAsia" w:hAnsiTheme="majorHAnsi" w:cstheme="majorBidi"/>
      <w:b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A430B"/>
    <w:pPr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430B"/>
  </w:style>
  <w:style w:type="paragraph" w:styleId="Voettekst">
    <w:name w:val="footer"/>
    <w:basedOn w:val="Standaard"/>
    <w:link w:val="VoettekstChar"/>
    <w:uiPriority w:val="99"/>
    <w:rsid w:val="00D50173"/>
    <w:pPr>
      <w:spacing w:line="200" w:lineRule="exact"/>
      <w:ind w:left="3470"/>
    </w:pPr>
    <w:rPr>
      <w:noProof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D50173"/>
    <w:rPr>
      <w:noProof/>
      <w:sz w:val="14"/>
    </w:rPr>
  </w:style>
  <w:style w:type="paragraph" w:styleId="Titel">
    <w:name w:val="Title"/>
    <w:basedOn w:val="Standaard"/>
    <w:next w:val="Standaard"/>
    <w:link w:val="TitelChar"/>
    <w:uiPriority w:val="99"/>
    <w:rsid w:val="00032BB6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99"/>
    <w:rsid w:val="008C17C3"/>
    <w:rPr>
      <w:rFonts w:asciiTheme="majorHAnsi" w:eastAsiaTheme="majorEastAsia" w:hAnsiTheme="majorHAnsi" w:cstheme="majorBidi"/>
      <w:b/>
      <w:caps/>
      <w:color w:val="000000" w:themeColor="text1"/>
      <w:sz w:val="44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48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48C4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19"/>
    <w:rsid w:val="002C067F"/>
    <w:rPr>
      <w:rFonts w:asciiTheme="majorHAnsi" w:eastAsiaTheme="majorEastAsia" w:hAnsiTheme="majorHAnsi" w:cstheme="majorBidi"/>
      <w:b/>
      <w:bCs/>
      <w:caps/>
      <w:color w:val="000000" w:themeColor="tex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9"/>
    <w:rsid w:val="008C17C3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9"/>
    <w:rsid w:val="008C17C3"/>
    <w:rPr>
      <w:rFonts w:asciiTheme="majorHAnsi" w:eastAsiaTheme="majorEastAsia" w:hAnsiTheme="majorHAnsi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19"/>
    <w:rsid w:val="008C17C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24"/>
    <w:rsid w:val="00426D4C"/>
    <w:rPr>
      <w:rFonts w:asciiTheme="majorHAnsi" w:eastAsiaTheme="majorEastAsia" w:hAnsiTheme="majorHAnsi" w:cstheme="majorBidi"/>
      <w:b/>
      <w:caps/>
      <w:sz w:val="28"/>
    </w:rPr>
  </w:style>
  <w:style w:type="paragraph" w:styleId="Lijstopsomteken">
    <w:name w:val="List Bullet"/>
    <w:basedOn w:val="Standaard"/>
    <w:uiPriority w:val="14"/>
    <w:qFormat/>
    <w:rsid w:val="00893EF9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14"/>
    <w:qFormat/>
    <w:rsid w:val="00893EF9"/>
    <w:pPr>
      <w:numPr>
        <w:ilvl w:val="1"/>
        <w:numId w:val="8"/>
      </w:numPr>
      <w:contextualSpacing/>
    </w:pPr>
  </w:style>
  <w:style w:type="paragraph" w:styleId="Lijstnummering">
    <w:name w:val="List Number"/>
    <w:basedOn w:val="Standaard"/>
    <w:uiPriority w:val="14"/>
    <w:qFormat/>
    <w:rsid w:val="00893EF9"/>
    <w:pPr>
      <w:numPr>
        <w:numId w:val="11"/>
      </w:numPr>
      <w:contextualSpacing/>
    </w:pPr>
  </w:style>
  <w:style w:type="paragraph" w:styleId="Lijstnummering2">
    <w:name w:val="List Number 2"/>
    <w:basedOn w:val="Standaard"/>
    <w:uiPriority w:val="14"/>
    <w:rsid w:val="00893EF9"/>
    <w:pPr>
      <w:numPr>
        <w:ilvl w:val="1"/>
        <w:numId w:val="11"/>
      </w:numPr>
      <w:contextualSpacing/>
    </w:pPr>
  </w:style>
  <w:style w:type="numbering" w:customStyle="1" w:styleId="Opsomming">
    <w:name w:val="Opsomming"/>
    <w:basedOn w:val="Geenlijst"/>
    <w:uiPriority w:val="99"/>
    <w:rsid w:val="00893EF9"/>
    <w:pPr>
      <w:numPr>
        <w:numId w:val="8"/>
      </w:numPr>
    </w:pPr>
  </w:style>
  <w:style w:type="numbering" w:customStyle="1" w:styleId="Nummering">
    <w:name w:val="Nummering"/>
    <w:basedOn w:val="Geenlijst"/>
    <w:uiPriority w:val="99"/>
    <w:rsid w:val="00893EF9"/>
    <w:pPr>
      <w:numPr>
        <w:numId w:val="11"/>
      </w:numPr>
    </w:pPr>
  </w:style>
  <w:style w:type="character" w:customStyle="1" w:styleId="Kop6Char">
    <w:name w:val="Kop 6 Char"/>
    <w:basedOn w:val="Standaardalinea-lettertype"/>
    <w:link w:val="Kop6"/>
    <w:uiPriority w:val="24"/>
    <w:rsid w:val="00426D4C"/>
    <w:rPr>
      <w:rFonts w:asciiTheme="majorHAnsi" w:eastAsiaTheme="majorEastAsia" w:hAnsiTheme="majorHAnsi" w:cstheme="majorBidi"/>
      <w:b/>
      <w:iCs/>
      <w:sz w:val="28"/>
    </w:rPr>
  </w:style>
  <w:style w:type="character" w:styleId="Hyperlink">
    <w:name w:val="Hyperlink"/>
    <w:basedOn w:val="Standaardalinea-lettertype"/>
    <w:uiPriority w:val="99"/>
    <w:unhideWhenUsed/>
    <w:rsid w:val="00ED312E"/>
    <w:rPr>
      <w:color w:val="E17000" w:themeColor="accent2"/>
      <w:u w:val="single"/>
    </w:rPr>
  </w:style>
  <w:style w:type="table" w:styleId="Tabelraster">
    <w:name w:val="Table Grid"/>
    <w:basedOn w:val="Standaardtabel"/>
    <w:rsid w:val="00CC3498"/>
    <w:pPr>
      <w:spacing w:line="240" w:lineRule="auto"/>
    </w:pPr>
    <w:tblPr/>
  </w:style>
  <w:style w:type="table" w:customStyle="1" w:styleId="Tekstvak">
    <w:name w:val="Tekstvak"/>
    <w:basedOn w:val="Standaardtabel"/>
    <w:uiPriority w:val="99"/>
    <w:rsid w:val="00A12DDD"/>
    <w:pPr>
      <w:spacing w:line="240" w:lineRule="auto"/>
    </w:pPr>
    <w:tblPr>
      <w:tblInd w:w="284" w:type="dxa"/>
      <w:tblCellMar>
        <w:top w:w="260" w:type="dxa"/>
        <w:left w:w="284" w:type="dxa"/>
        <w:bottom w:w="260" w:type="dxa"/>
        <w:right w:w="284" w:type="dxa"/>
      </w:tblCellMar>
    </w:tblPr>
    <w:tcPr>
      <w:shd w:val="clear" w:color="auto" w:fill="DFDF00" w:themeFill="accent1"/>
    </w:tcPr>
  </w:style>
  <w:style w:type="paragraph" w:customStyle="1" w:styleId="Voettekstlandscape">
    <w:name w:val="Voettekst landscape"/>
    <w:basedOn w:val="Voettekst"/>
    <w:uiPriority w:val="99"/>
    <w:rsid w:val="009463CA"/>
    <w:pPr>
      <w:tabs>
        <w:tab w:val="right" w:pos="13438"/>
      </w:tabs>
    </w:pPr>
  </w:style>
  <w:style w:type="table" w:customStyle="1" w:styleId="DBTabelzwartwit">
    <w:name w:val="DB Tabel zwart/wit"/>
    <w:basedOn w:val="Tabelraster"/>
    <w:rsid w:val="009F3676"/>
    <w:pPr>
      <w:spacing w:line="260" w:lineRule="atLeast"/>
    </w:pPr>
    <w:tblPr>
      <w:tblInd w:w="108" w:type="dxa"/>
      <w:tblBorders>
        <w:top w:val="single" w:sz="2" w:space="0" w:color="000000" w:themeColor="text1"/>
        <w:left w:val="single" w:sz="2" w:space="0" w:color="000000" w:themeColor="text1"/>
        <w:bottom w:val="single" w:sz="2" w:space="0" w:color="000000" w:themeColor="text1"/>
        <w:right w:val="single" w:sz="2" w:space="0" w:color="000000" w:themeColor="text1"/>
        <w:insideH w:val="single" w:sz="2" w:space="0" w:color="000000" w:themeColor="text1"/>
        <w:insideV w:val="single" w:sz="2" w:space="0" w:color="000000" w:themeColor="text1"/>
      </w:tblBorders>
    </w:tblPr>
    <w:tcPr>
      <w:shd w:val="clear" w:color="auto" w:fill="auto"/>
    </w:tcPr>
    <w:tblStylePr w:type="firstRow">
      <w:rPr>
        <w:rFonts w:asciiTheme="majorHAnsi" w:hAnsiTheme="majorHAnsi"/>
        <w:b/>
        <w:sz w:val="20"/>
      </w:rPr>
    </w:tblStylePr>
  </w:style>
  <w:style w:type="table" w:customStyle="1" w:styleId="DBTabelKleur">
    <w:name w:val="DB Tabel Kleur"/>
    <w:basedOn w:val="Tabelraster"/>
    <w:rsid w:val="008C17C3"/>
    <w:pPr>
      <w:spacing w:line="260" w:lineRule="atLeast"/>
    </w:pPr>
    <w:tblPr>
      <w:tblCellSpacing w:w="14" w:type="dxa"/>
    </w:tblPr>
    <w:trPr>
      <w:tblCellSpacing w:w="14" w:type="dxa"/>
    </w:trPr>
    <w:tblStylePr w:type="firstRow">
      <w:rPr>
        <w:rFonts w:asciiTheme="minorHAnsi" w:hAnsiTheme="minorHAnsi"/>
        <w:b/>
        <w:sz w:val="18"/>
      </w:rPr>
      <w:tblPr/>
      <w:tcPr>
        <w:shd w:val="clear" w:color="auto" w:fill="DFDF00" w:themeFill="accent1"/>
      </w:tcPr>
    </w:tblStylePr>
    <w:tblStylePr w:type="firstCol">
      <w:rPr>
        <w:rFonts w:asciiTheme="minorHAnsi" w:hAnsiTheme="minorHAnsi"/>
        <w:b/>
        <w:sz w:val="18"/>
      </w:rPr>
      <w:tblPr/>
      <w:tcPr>
        <w:shd w:val="clear" w:color="auto" w:fill="DFDF00"/>
      </w:tcPr>
    </w:tblStylePr>
  </w:style>
  <w:style w:type="table" w:styleId="Lichtelijst-accent2">
    <w:name w:val="Light List Accent 2"/>
    <w:basedOn w:val="Standaardtabel"/>
    <w:uiPriority w:val="61"/>
    <w:rsid w:val="009F3676"/>
    <w:pPr>
      <w:spacing w:line="240" w:lineRule="auto"/>
    </w:pPr>
    <w:tblPr>
      <w:tblStyleRowBandSize w:val="1"/>
      <w:tblStyleColBandSize w:val="1"/>
      <w:tblBorders>
        <w:top w:val="single" w:sz="8" w:space="0" w:color="E17000" w:themeColor="accent2"/>
        <w:left w:val="single" w:sz="8" w:space="0" w:color="E17000" w:themeColor="accent2"/>
        <w:bottom w:val="single" w:sz="8" w:space="0" w:color="E17000" w:themeColor="accent2"/>
        <w:right w:val="single" w:sz="8" w:space="0" w:color="E17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7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7000" w:themeColor="accent2"/>
          <w:left w:val="single" w:sz="8" w:space="0" w:color="E17000" w:themeColor="accent2"/>
          <w:bottom w:val="single" w:sz="8" w:space="0" w:color="E17000" w:themeColor="accent2"/>
          <w:right w:val="single" w:sz="8" w:space="0" w:color="E17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7000" w:themeColor="accent2"/>
          <w:left w:val="single" w:sz="8" w:space="0" w:color="E17000" w:themeColor="accent2"/>
          <w:bottom w:val="single" w:sz="8" w:space="0" w:color="E17000" w:themeColor="accent2"/>
          <w:right w:val="single" w:sz="8" w:space="0" w:color="E17000" w:themeColor="accent2"/>
        </w:tcBorders>
      </w:tcPr>
    </w:tblStylePr>
    <w:tblStylePr w:type="band1Horz">
      <w:tblPr/>
      <w:tcPr>
        <w:tcBorders>
          <w:top w:val="single" w:sz="8" w:space="0" w:color="E17000" w:themeColor="accent2"/>
          <w:left w:val="single" w:sz="8" w:space="0" w:color="E17000" w:themeColor="accent2"/>
          <w:bottom w:val="single" w:sz="8" w:space="0" w:color="E17000" w:themeColor="accent2"/>
          <w:right w:val="single" w:sz="8" w:space="0" w:color="E17000" w:themeColor="accent2"/>
        </w:tcBorders>
      </w:tcPr>
    </w:tblStylePr>
  </w:style>
  <w:style w:type="table" w:styleId="Lichtearcering-accent3">
    <w:name w:val="Light Shading Accent 3"/>
    <w:basedOn w:val="Standaardtabel"/>
    <w:uiPriority w:val="60"/>
    <w:rsid w:val="009F3676"/>
    <w:pPr>
      <w:spacing w:line="240" w:lineRule="auto"/>
    </w:pPr>
    <w:rPr>
      <w:color w:val="307C1F" w:themeColor="accent3" w:themeShade="BF"/>
    </w:rPr>
    <w:tblPr>
      <w:tblStyleRowBandSize w:val="1"/>
      <w:tblStyleColBandSize w:val="1"/>
      <w:tblBorders>
        <w:top w:val="single" w:sz="8" w:space="0" w:color="41A62A" w:themeColor="accent3"/>
        <w:bottom w:val="single" w:sz="8" w:space="0" w:color="41A62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A62A" w:themeColor="accent3"/>
          <w:left w:val="nil"/>
          <w:bottom w:val="single" w:sz="8" w:space="0" w:color="41A62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A62A" w:themeColor="accent3"/>
          <w:left w:val="nil"/>
          <w:bottom w:val="single" w:sz="8" w:space="0" w:color="41A62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F0C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F0C3" w:themeFill="accent3" w:themeFillTint="3F"/>
      </w:tcPr>
    </w:tblStylePr>
  </w:style>
  <w:style w:type="table" w:styleId="Lichtelijst-accent3">
    <w:name w:val="Light List Accent 3"/>
    <w:basedOn w:val="Standaardtabel"/>
    <w:uiPriority w:val="61"/>
    <w:rsid w:val="009F3676"/>
    <w:pPr>
      <w:spacing w:line="240" w:lineRule="auto"/>
    </w:pPr>
    <w:tblPr>
      <w:tblStyleRowBandSize w:val="1"/>
      <w:tblStyleColBandSize w:val="1"/>
      <w:tblBorders>
        <w:top w:val="single" w:sz="8" w:space="0" w:color="41A62A" w:themeColor="accent3"/>
        <w:left w:val="single" w:sz="8" w:space="0" w:color="41A62A" w:themeColor="accent3"/>
        <w:bottom w:val="single" w:sz="8" w:space="0" w:color="41A62A" w:themeColor="accent3"/>
        <w:right w:val="single" w:sz="8" w:space="0" w:color="41A62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A62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A62A" w:themeColor="accent3"/>
          <w:left w:val="single" w:sz="8" w:space="0" w:color="41A62A" w:themeColor="accent3"/>
          <w:bottom w:val="single" w:sz="8" w:space="0" w:color="41A62A" w:themeColor="accent3"/>
          <w:right w:val="single" w:sz="8" w:space="0" w:color="41A62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A62A" w:themeColor="accent3"/>
          <w:left w:val="single" w:sz="8" w:space="0" w:color="41A62A" w:themeColor="accent3"/>
          <w:bottom w:val="single" w:sz="8" w:space="0" w:color="41A62A" w:themeColor="accent3"/>
          <w:right w:val="single" w:sz="8" w:space="0" w:color="41A62A" w:themeColor="accent3"/>
        </w:tcBorders>
      </w:tcPr>
    </w:tblStylePr>
    <w:tblStylePr w:type="band1Horz">
      <w:tblPr/>
      <w:tcPr>
        <w:tcBorders>
          <w:top w:val="single" w:sz="8" w:space="0" w:color="41A62A" w:themeColor="accent3"/>
          <w:left w:val="single" w:sz="8" w:space="0" w:color="41A62A" w:themeColor="accent3"/>
          <w:bottom w:val="single" w:sz="8" w:space="0" w:color="41A62A" w:themeColor="accent3"/>
          <w:right w:val="single" w:sz="8" w:space="0" w:color="41A62A" w:themeColor="accent3"/>
        </w:tcBorders>
      </w:tcPr>
    </w:tblStylePr>
  </w:style>
  <w:style w:type="paragraph" w:styleId="Bijschrift">
    <w:name w:val="caption"/>
    <w:basedOn w:val="Standaard"/>
    <w:next w:val="Standaard"/>
    <w:uiPriority w:val="34"/>
    <w:rsid w:val="009A5AD5"/>
    <w:pPr>
      <w:spacing w:before="130"/>
    </w:pPr>
    <w:rPr>
      <w:bCs/>
      <w:i/>
    </w:rPr>
  </w:style>
  <w:style w:type="character" w:styleId="GevolgdeHyperlink">
    <w:name w:val="FollowedHyperlink"/>
    <w:basedOn w:val="Standaardalinea-lettertype"/>
    <w:uiPriority w:val="99"/>
    <w:semiHidden/>
    <w:unhideWhenUsed/>
    <w:rsid w:val="00EF5A1F"/>
    <w:rPr>
      <w:color w:val="DFDF00" w:themeColor="followedHyperlink"/>
      <w:u w:val="single"/>
    </w:rPr>
  </w:style>
  <w:style w:type="paragraph" w:styleId="Aanhef">
    <w:name w:val="Salutation"/>
    <w:basedOn w:val="Standaard"/>
    <w:next w:val="Standaard"/>
    <w:link w:val="AanhefChar"/>
    <w:uiPriority w:val="49"/>
    <w:rsid w:val="00520C82"/>
    <w:pPr>
      <w:spacing w:before="780" w:after="260"/>
    </w:pPr>
    <w:rPr>
      <w:noProof/>
    </w:rPr>
  </w:style>
  <w:style w:type="character" w:customStyle="1" w:styleId="AanhefChar">
    <w:name w:val="Aanhef Char"/>
    <w:basedOn w:val="Standaardalinea-lettertype"/>
    <w:link w:val="Aanhef"/>
    <w:uiPriority w:val="49"/>
    <w:rsid w:val="00520C82"/>
    <w:rPr>
      <w:noProof/>
    </w:rPr>
  </w:style>
  <w:style w:type="paragraph" w:customStyle="1" w:styleId="Retouradres">
    <w:name w:val="Retouradres"/>
    <w:basedOn w:val="Standaard"/>
    <w:rsid w:val="00FA5BAA"/>
    <w:pPr>
      <w:spacing w:line="260" w:lineRule="exact"/>
    </w:pPr>
    <w:rPr>
      <w:rFonts w:ascii="Arial" w:eastAsia="Calibri" w:hAnsi="Arial" w:cs="Arial"/>
      <w:color w:val="000000" w:themeColor="text1"/>
      <w:sz w:val="14"/>
    </w:rPr>
  </w:style>
  <w:style w:type="paragraph" w:customStyle="1" w:styleId="Adres">
    <w:name w:val="Adres"/>
    <w:basedOn w:val="Standaard"/>
    <w:rsid w:val="000A430B"/>
    <w:rPr>
      <w:noProof/>
    </w:rPr>
  </w:style>
  <w:style w:type="paragraph" w:customStyle="1" w:styleId="Ondertekening">
    <w:name w:val="Ondertekening"/>
    <w:basedOn w:val="Standaard"/>
    <w:next w:val="Standaard"/>
    <w:uiPriority w:val="29"/>
    <w:qFormat/>
    <w:rsid w:val="000A430B"/>
    <w:pPr>
      <w:keepLines/>
      <w:spacing w:before="260"/>
    </w:pPr>
  </w:style>
  <w:style w:type="character" w:customStyle="1" w:styleId="BriefkopjeTeken">
    <w:name w:val="Briefkopje Teken"/>
    <w:basedOn w:val="Standaardalinea-lettertype"/>
    <w:uiPriority w:val="1"/>
    <w:rsid w:val="00FE2BD9"/>
    <w:rPr>
      <w:b/>
    </w:rPr>
  </w:style>
  <w:style w:type="paragraph" w:customStyle="1" w:styleId="Voettekstvolgpagina">
    <w:name w:val="Voettekst volgpagina"/>
    <w:basedOn w:val="Voettekst"/>
    <w:rsid w:val="00520C82"/>
    <w:pPr>
      <w:spacing w:line="240" w:lineRule="auto"/>
      <w:jc w:val="right"/>
    </w:pPr>
  </w:style>
  <w:style w:type="paragraph" w:customStyle="1" w:styleId="Koptekstvolgpagina">
    <w:name w:val="Koptekst volgpagina"/>
    <w:basedOn w:val="Koptekst"/>
    <w:link w:val="KoptekstvolgpaginaChar"/>
    <w:rsid w:val="00520C82"/>
    <w:pPr>
      <w:spacing w:after="2100"/>
    </w:pPr>
  </w:style>
  <w:style w:type="character" w:customStyle="1" w:styleId="KoptekstvolgpaginaChar">
    <w:name w:val="Koptekst volgpagina Char"/>
    <w:basedOn w:val="KoptekstChar"/>
    <w:link w:val="Koptekstvolgpagina"/>
    <w:rsid w:val="00520C82"/>
  </w:style>
  <w:style w:type="paragraph" w:customStyle="1" w:styleId="DocKop">
    <w:name w:val="DocKop"/>
    <w:rsid w:val="00B74EC4"/>
    <w:pPr>
      <w:ind w:left="-737" w:right="5670"/>
    </w:pPr>
    <w:rPr>
      <w:b/>
      <w:caps/>
      <w:color w:val="DADADA"/>
      <w:spacing w:val="16"/>
      <w:sz w:val="36"/>
    </w:rPr>
  </w:style>
  <w:style w:type="paragraph" w:customStyle="1" w:styleId="VergaderingNaam">
    <w:name w:val="VergaderingNaam"/>
    <w:basedOn w:val="Standaard"/>
    <w:rsid w:val="00CA4C05"/>
    <w:rPr>
      <w:b/>
      <w:sz w:val="22"/>
    </w:rPr>
  </w:style>
  <w:style w:type="paragraph" w:customStyle="1" w:styleId="Tabelkop">
    <w:name w:val="Tabelkop"/>
    <w:basedOn w:val="Standaard"/>
    <w:uiPriority w:val="49"/>
    <w:rsid w:val="008D029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jablonenNEW\Dierenbescherming\Werkgroepsjablonen\Dierenbescherming\Dierenbescherming%20Blanco%20met%20logo.dotm" TargetMode="External"/></Relationships>
</file>

<file path=word/theme/theme1.xml><?xml version="1.0" encoding="utf-8"?>
<a:theme xmlns:a="http://schemas.openxmlformats.org/drawingml/2006/main" name="Kantoorthema">
  <a:themeElements>
    <a:clrScheme name="Dierenbescherming">
      <a:dk1>
        <a:srgbClr val="000000"/>
      </a:dk1>
      <a:lt1>
        <a:sysClr val="window" lastClr="FFFFFF"/>
      </a:lt1>
      <a:dk2>
        <a:srgbClr val="008EBC"/>
      </a:dk2>
      <a:lt2>
        <a:srgbClr val="CCE8F1"/>
      </a:lt2>
      <a:accent1>
        <a:srgbClr val="DFDF00"/>
      </a:accent1>
      <a:accent2>
        <a:srgbClr val="E17000"/>
      </a:accent2>
      <a:accent3>
        <a:srgbClr val="41A62A"/>
      </a:accent3>
      <a:accent4>
        <a:srgbClr val="FFE600"/>
      </a:accent4>
      <a:accent5>
        <a:srgbClr val="C4071B"/>
      </a:accent5>
      <a:accent6>
        <a:srgbClr val="008BD0"/>
      </a:accent6>
      <a:hlink>
        <a:srgbClr val="DFDF00"/>
      </a:hlink>
      <a:folHlink>
        <a:srgbClr val="DFDF00"/>
      </a:folHlink>
    </a:clrScheme>
    <a:fontScheme name="Dierenbeschermi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CF5802A-0287-4482-AD37-D39ECE68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Dierenbescherming Blanco met logo</Template>
  <TotalTime>27</TotalTime>
  <Pages>3</Pages>
  <Words>262</Words>
  <Characters>1973</Characters>
  <Application>Microsoft Office Word</Application>
  <DocSecurity>0</DocSecurity>
  <Lines>131</Lines>
  <Paragraphs>139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Dierenbescherming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Thijssen</dc:creator>
  <cp:lastModifiedBy>Saskia Thijssen</cp:lastModifiedBy>
  <cp:revision>1</cp:revision>
  <cp:lastPrinted>2014-11-19T19:16:00Z</cp:lastPrinted>
  <dcterms:created xsi:type="dcterms:W3CDTF">2016-10-10T12:05:00Z</dcterms:created>
  <dcterms:modified xsi:type="dcterms:W3CDTF">2016-10-10T12:32:00Z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Gewijzigd">
    <vt:lpwstr>150311 11:30</vt:lpwstr>
  </property>
  <property fmtid="{D5CDD505-2E9C-101B-9397-08002B2CF9AE}" pid="3" name="NaamFormulier">
    <vt:lpwstr>Meldformulier verwilderde katten</vt:lpwstr>
  </property>
  <property fmtid="{D5CDD505-2E9C-101B-9397-08002B2CF9AE}" pid="4" name="Datum">
    <vt:lpwstr> </vt:lpwstr>
  </property>
  <property fmtid="{D5CDD505-2E9C-101B-9397-08002B2CF9AE}" pid="5" name="Subtitel">
    <vt:lpwstr> </vt:lpwstr>
  </property>
  <property fmtid="{D5CDD505-2E9C-101B-9397-08002B2CF9AE}" pid="6" name="LogoTonen">
    <vt:lpwstr>-1</vt:lpwstr>
  </property>
  <property fmtid="{D5CDD505-2E9C-101B-9397-08002B2CF9AE}" pid="7" name="Versie">
    <vt:lpwstr> </vt:lpwstr>
  </property>
  <property fmtid="{D5CDD505-2E9C-101B-9397-08002B2CF9AE}" pid="8" name="Kleur">
    <vt:lpwstr>-1</vt:lpwstr>
  </property>
  <property fmtid="{D5CDD505-2E9C-101B-9397-08002B2CF9AE}" pid="9" name="ZwartWit">
    <vt:lpwstr>0</vt:lpwstr>
  </property>
  <property fmtid="{D5CDD505-2E9C-101B-9397-08002B2CF9AE}" pid="10" name="DBNaam">
    <vt:lpwstr>Nederlandse Vereniging tot Bescherming van Dieren</vt:lpwstr>
  </property>
  <property fmtid="{D5CDD505-2E9C-101B-9397-08002B2CF9AE}" pid="11" name="VolledigeOndertekening">
    <vt:lpwstr> </vt:lpwstr>
  </property>
  <property fmtid="{D5CDD505-2E9C-101B-9397-08002B2CF9AE}" pid="12" name="Huisstijl">
    <vt:lpwstr>Huisstijl</vt:lpwstr>
  </property>
</Properties>
</file>